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58B11" w14:textId="77777777" w:rsidR="004D58AE" w:rsidRDefault="004D58AE" w:rsidP="00FA558C">
      <w:pPr>
        <w:pStyle w:val="NoSpacing"/>
      </w:pPr>
    </w:p>
    <w:p w14:paraId="0012812C" w14:textId="77777777" w:rsidR="004D58AE" w:rsidRDefault="004D58AE" w:rsidP="00FA558C">
      <w:pPr>
        <w:pStyle w:val="NoSpacing"/>
      </w:pPr>
    </w:p>
    <w:p w14:paraId="7A8106DC" w14:textId="5574E217" w:rsidR="00A17773" w:rsidRPr="00A67813" w:rsidRDefault="0035089F" w:rsidP="00FA558C">
      <w:pPr>
        <w:pStyle w:val="NoSpacing"/>
        <w:rPr>
          <w:rFonts w:asciiTheme="minorHAnsi" w:eastAsia="Times New Roman" w:hAnsiTheme="minorHAnsi" w:cstheme="minorHAnsi"/>
        </w:rPr>
      </w:pPr>
      <w:r>
        <w:t xml:space="preserve">Riigimetsa Majandamise keskus </w:t>
      </w:r>
      <w:r w:rsidR="00AC378B" w:rsidRPr="00A67813">
        <w:rPr>
          <w:rFonts w:asciiTheme="minorHAnsi" w:eastAsia="Times New Roman" w:hAnsiTheme="minorHAnsi" w:cstheme="minorHAnsi"/>
        </w:rPr>
        <w:tab/>
      </w:r>
      <w:r w:rsidR="00AC378B" w:rsidRPr="00A67813">
        <w:rPr>
          <w:rFonts w:asciiTheme="minorHAnsi" w:eastAsia="Times New Roman" w:hAnsiTheme="minorHAnsi" w:cstheme="minorHAnsi"/>
        </w:rPr>
        <w:tab/>
      </w:r>
      <w:r w:rsidR="00AC378B" w:rsidRPr="00A67813">
        <w:rPr>
          <w:rFonts w:asciiTheme="minorHAnsi" w:eastAsia="Times New Roman" w:hAnsiTheme="minorHAnsi" w:cstheme="minorHAnsi"/>
        </w:rPr>
        <w:tab/>
      </w:r>
      <w:r w:rsidR="00AC378B" w:rsidRPr="00A67813">
        <w:rPr>
          <w:rFonts w:asciiTheme="minorHAnsi" w:eastAsia="Times New Roman" w:hAnsiTheme="minorHAnsi" w:cstheme="minorHAnsi"/>
        </w:rPr>
        <w:tab/>
      </w:r>
      <w:r w:rsidR="00AC378B" w:rsidRPr="00A67813">
        <w:rPr>
          <w:rFonts w:asciiTheme="minorHAnsi" w:eastAsia="Times New Roman" w:hAnsiTheme="minorHAnsi" w:cstheme="minorHAnsi"/>
        </w:rPr>
        <w:tab/>
      </w:r>
      <w:r w:rsidR="00AC378B" w:rsidRPr="00A67813">
        <w:rPr>
          <w:rFonts w:asciiTheme="minorHAnsi" w:hAnsiTheme="minorHAnsi" w:cstheme="minorHAnsi"/>
          <w:color w:val="006600"/>
        </w:rPr>
        <w:t>Teie</w:t>
      </w:r>
      <w:r w:rsidR="00CD4EC3">
        <w:rPr>
          <w:rFonts w:asciiTheme="minorHAnsi" w:hAnsiTheme="minorHAnsi" w:cstheme="minorHAnsi"/>
          <w:color w:val="006600"/>
        </w:rPr>
        <w:t xml:space="preserve"> </w:t>
      </w:r>
      <w:r w:rsidR="008F09D4" w:rsidRPr="008F09D4">
        <w:rPr>
          <w:rFonts w:asciiTheme="minorHAnsi" w:hAnsiTheme="minorHAnsi" w:cstheme="minorHAnsi"/>
          <w:color w:val="006600"/>
        </w:rPr>
        <w:t xml:space="preserve"> </w:t>
      </w:r>
    </w:p>
    <w:p w14:paraId="42BC212F" w14:textId="03087F76" w:rsidR="00441E5D" w:rsidRPr="00A67813" w:rsidRDefault="007A0E44" w:rsidP="00441E5D">
      <w:pPr>
        <w:pStyle w:val="NoSpacing"/>
        <w:rPr>
          <w:rFonts w:asciiTheme="minorHAnsi" w:eastAsia="Times New Roman" w:hAnsiTheme="minorHAnsi" w:cstheme="minorHAnsi"/>
        </w:rPr>
      </w:pPr>
      <w:hyperlink r:id="rId8" w:history="1">
        <w:r w:rsidR="00441E5D" w:rsidRPr="00FE6800">
          <w:rPr>
            <w:rStyle w:val="Hyperlink"/>
            <w:rFonts w:asciiTheme="minorHAnsi" w:eastAsia="Times New Roman" w:hAnsiTheme="minorHAnsi" w:cstheme="minorHAnsi"/>
          </w:rPr>
          <w:t>rmk@rmk.ee</w:t>
        </w:r>
      </w:hyperlink>
      <w:r w:rsidR="00441E5D" w:rsidRPr="00441E5D">
        <w:rPr>
          <w:rFonts w:asciiTheme="minorHAnsi" w:hAnsiTheme="minorHAnsi" w:cstheme="minorHAnsi"/>
          <w:color w:val="006600"/>
        </w:rPr>
        <w:t xml:space="preserve"> </w:t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 w:rsidRPr="00A67813">
        <w:rPr>
          <w:rFonts w:asciiTheme="minorHAnsi" w:hAnsiTheme="minorHAnsi" w:cstheme="minorHAnsi"/>
          <w:color w:val="006600"/>
        </w:rPr>
        <w:t xml:space="preserve">Meie </w:t>
      </w:r>
      <w:r w:rsidR="00B137CF">
        <w:rPr>
          <w:rFonts w:asciiTheme="minorHAnsi" w:hAnsiTheme="minorHAnsi" w:cstheme="minorHAnsi"/>
          <w:color w:val="006600"/>
        </w:rPr>
        <w:t>21</w:t>
      </w:r>
      <w:r w:rsidR="00441E5D">
        <w:rPr>
          <w:rFonts w:asciiTheme="minorHAnsi" w:hAnsiTheme="minorHAnsi" w:cstheme="minorHAnsi"/>
          <w:color w:val="006600"/>
        </w:rPr>
        <w:t>.05.202</w:t>
      </w:r>
      <w:r w:rsidR="00B137CF">
        <w:rPr>
          <w:rFonts w:asciiTheme="minorHAnsi" w:hAnsiTheme="minorHAnsi" w:cstheme="minorHAnsi"/>
          <w:color w:val="006600"/>
        </w:rPr>
        <w:t>4</w:t>
      </w:r>
      <w:r w:rsidR="00441E5D">
        <w:rPr>
          <w:rFonts w:asciiTheme="minorHAnsi" w:hAnsiTheme="minorHAnsi" w:cstheme="minorHAnsi"/>
          <w:color w:val="006600"/>
        </w:rPr>
        <w:t xml:space="preserve"> nr </w:t>
      </w:r>
      <w:r w:rsidR="00B137CF" w:rsidRPr="00B137CF">
        <w:rPr>
          <w:rFonts w:asciiTheme="minorHAnsi" w:hAnsiTheme="minorHAnsi" w:cstheme="minorHAnsi"/>
          <w:color w:val="006600"/>
        </w:rPr>
        <w:t>KES 1-11/24-7</w:t>
      </w:r>
    </w:p>
    <w:p w14:paraId="64044DA9" w14:textId="4567119A" w:rsidR="00CD4EC3" w:rsidRDefault="00A24475" w:rsidP="00FA558C">
      <w:pPr>
        <w:pStyle w:val="NoSpacing"/>
        <w:rPr>
          <w:rFonts w:asciiTheme="minorHAnsi" w:eastAsia="Times New Roman" w:hAnsiTheme="minorHAnsi" w:cstheme="minorHAnsi"/>
        </w:rPr>
      </w:pPr>
      <w:hyperlink r:id="rId9" w:history="1">
        <w:r w:rsidRPr="003C6A60">
          <w:rPr>
            <w:rStyle w:val="Hyperlink"/>
            <w:rFonts w:asciiTheme="minorHAnsi" w:eastAsia="Times New Roman" w:hAnsiTheme="minorHAnsi" w:cstheme="minorHAnsi"/>
          </w:rPr>
          <w:t>heiki.ärm@rmk.ee</w:t>
        </w:r>
      </w:hyperlink>
      <w:r>
        <w:rPr>
          <w:rFonts w:asciiTheme="minorHAnsi" w:eastAsia="Times New Roman" w:hAnsiTheme="minorHAnsi" w:cstheme="minorHAnsi"/>
        </w:rPr>
        <w:t xml:space="preserve"> </w:t>
      </w:r>
      <w:r w:rsidR="00CD4EC3">
        <w:rPr>
          <w:rFonts w:asciiTheme="minorHAnsi" w:eastAsia="Times New Roman" w:hAnsiTheme="minorHAnsi" w:cstheme="minorHAnsi"/>
        </w:rPr>
        <w:tab/>
      </w:r>
      <w:r w:rsidR="00CD4EC3">
        <w:rPr>
          <w:rFonts w:asciiTheme="minorHAnsi" w:eastAsia="Times New Roman" w:hAnsiTheme="minorHAnsi" w:cstheme="minorHAnsi"/>
        </w:rPr>
        <w:tab/>
      </w:r>
      <w:r w:rsidR="00CD4EC3">
        <w:rPr>
          <w:rFonts w:asciiTheme="minorHAnsi" w:eastAsia="Times New Roman" w:hAnsiTheme="minorHAnsi" w:cstheme="minorHAnsi"/>
        </w:rPr>
        <w:tab/>
      </w:r>
      <w:r w:rsidR="00A17773" w:rsidRPr="00A67813">
        <w:rPr>
          <w:rFonts w:asciiTheme="minorHAnsi" w:eastAsia="Times New Roman" w:hAnsiTheme="minorHAnsi" w:cstheme="minorHAnsi"/>
        </w:rPr>
        <w:tab/>
      </w:r>
      <w:r w:rsidR="00A17773" w:rsidRPr="00A67813">
        <w:rPr>
          <w:rFonts w:asciiTheme="minorHAnsi" w:eastAsia="Times New Roman" w:hAnsiTheme="minorHAnsi" w:cstheme="minorHAnsi"/>
        </w:rPr>
        <w:tab/>
      </w:r>
      <w:r w:rsidR="00A17773" w:rsidRPr="00A67813">
        <w:rPr>
          <w:rFonts w:asciiTheme="minorHAnsi" w:eastAsia="Times New Roman" w:hAnsiTheme="minorHAnsi" w:cstheme="minorHAnsi"/>
        </w:rPr>
        <w:tab/>
      </w:r>
      <w:r w:rsidR="00A17773" w:rsidRPr="00A67813">
        <w:rPr>
          <w:rFonts w:asciiTheme="minorHAnsi" w:eastAsia="Times New Roman" w:hAnsiTheme="minorHAnsi" w:cstheme="minorHAnsi"/>
        </w:rPr>
        <w:tab/>
        <w:t xml:space="preserve">    </w:t>
      </w:r>
      <w:r w:rsidR="00A17773" w:rsidRPr="00A67813">
        <w:rPr>
          <w:rFonts w:asciiTheme="minorHAnsi" w:eastAsia="Times New Roman" w:hAnsiTheme="minorHAnsi" w:cstheme="minorHAnsi"/>
        </w:rPr>
        <w:tab/>
      </w:r>
      <w:r w:rsidR="005A2885" w:rsidRPr="00A67813">
        <w:rPr>
          <w:rFonts w:asciiTheme="minorHAnsi" w:eastAsia="Times New Roman" w:hAnsiTheme="minorHAnsi" w:cstheme="minorHAnsi"/>
        </w:rPr>
        <w:tab/>
      </w:r>
    </w:p>
    <w:p w14:paraId="1B20D594" w14:textId="77777777" w:rsidR="00441E5D" w:rsidRDefault="00441E5D" w:rsidP="00441E5D">
      <w:pPr>
        <w:tabs>
          <w:tab w:val="left" w:pos="6850"/>
        </w:tabs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14:paraId="35557EA8" w14:textId="77777777" w:rsidR="004D58AE" w:rsidRDefault="0035089F" w:rsidP="00441E5D">
      <w:pPr>
        <w:pStyle w:val="NoSpacing"/>
      </w:pPr>
      <w:r>
        <w:tab/>
      </w:r>
    </w:p>
    <w:p w14:paraId="406678A1" w14:textId="5F1EA2B9" w:rsidR="00F63DFC" w:rsidRDefault="008F09D4" w:rsidP="00441E5D">
      <w:pPr>
        <w:pStyle w:val="NoSpacing"/>
        <w:rPr>
          <w:rFonts w:asciiTheme="minorHAnsi" w:eastAsia="Times New Roman" w:hAnsiTheme="minorHAnsi" w:cstheme="minorHAnsi"/>
        </w:rPr>
      </w:pPr>
      <w:r>
        <w:tab/>
      </w:r>
      <w:r>
        <w:tab/>
      </w:r>
      <w:r w:rsidR="00CD4EC3">
        <w:rPr>
          <w:rFonts w:asciiTheme="minorHAnsi" w:hAnsiTheme="minorHAnsi" w:cstheme="minorHAnsi"/>
          <w:color w:val="006600"/>
        </w:rPr>
        <w:tab/>
      </w:r>
      <w:r w:rsidR="00CD4EC3">
        <w:rPr>
          <w:rFonts w:asciiTheme="minorHAnsi" w:hAnsiTheme="minorHAnsi" w:cstheme="minorHAnsi"/>
          <w:color w:val="006600"/>
        </w:rPr>
        <w:tab/>
      </w:r>
      <w:r w:rsidR="00CD4EC3">
        <w:rPr>
          <w:rFonts w:asciiTheme="minorHAnsi" w:hAnsiTheme="minorHAnsi" w:cstheme="minorHAnsi"/>
          <w:color w:val="006600"/>
        </w:rPr>
        <w:tab/>
      </w:r>
      <w:r w:rsidR="00CD4EC3">
        <w:rPr>
          <w:rFonts w:asciiTheme="minorHAnsi" w:hAnsiTheme="minorHAnsi" w:cstheme="minorHAnsi"/>
          <w:color w:val="006600"/>
        </w:rPr>
        <w:tab/>
      </w:r>
      <w:r w:rsidR="00CD4EC3">
        <w:rPr>
          <w:rFonts w:asciiTheme="minorHAnsi" w:hAnsiTheme="minorHAnsi" w:cstheme="minorHAnsi"/>
          <w:color w:val="006600"/>
        </w:rPr>
        <w:tab/>
      </w:r>
      <w:r w:rsidR="00CD4EC3">
        <w:rPr>
          <w:rFonts w:asciiTheme="minorHAnsi" w:hAnsiTheme="minorHAnsi" w:cstheme="minorHAnsi"/>
          <w:color w:val="006600"/>
        </w:rPr>
        <w:tab/>
      </w:r>
    </w:p>
    <w:p w14:paraId="08C613E4" w14:textId="727A423A" w:rsidR="00FA558C" w:rsidRPr="0035089F" w:rsidRDefault="0035089F" w:rsidP="00FA558C">
      <w:pPr>
        <w:pStyle w:val="NoSpacing"/>
        <w:rPr>
          <w:b/>
          <w:bCs/>
        </w:rPr>
      </w:pPr>
      <w:r w:rsidRPr="0035089F">
        <w:rPr>
          <w:b/>
          <w:bCs/>
        </w:rPr>
        <w:t>Taotlus</w:t>
      </w:r>
    </w:p>
    <w:p w14:paraId="46F6F1D3" w14:textId="77777777" w:rsidR="00FA558C" w:rsidRDefault="00FA558C" w:rsidP="00FA558C">
      <w:pPr>
        <w:pStyle w:val="NoSpacing"/>
      </w:pPr>
    </w:p>
    <w:p w14:paraId="25C81585" w14:textId="77777777" w:rsidR="007A0E44" w:rsidRDefault="0035089F" w:rsidP="00FA558C">
      <w:pPr>
        <w:pStyle w:val="NoSpacing"/>
      </w:pPr>
      <w:r>
        <w:t>AS Tootsi Turvas omab maavara kaevandamise keskkonnaluba KMIN-0</w:t>
      </w:r>
      <w:r w:rsidR="00B137CF">
        <w:t>7</w:t>
      </w:r>
      <w:r>
        <w:t xml:space="preserve">0 </w:t>
      </w:r>
      <w:r w:rsidR="00B137CF">
        <w:t xml:space="preserve">Lavassaare ja Elbu turbatootmisalal </w:t>
      </w:r>
      <w:r>
        <w:t>turba kaevandamiseks</w:t>
      </w:r>
      <w:r w:rsidR="007A0E44">
        <w:t xml:space="preserve"> ja vee erikasutuse keskkonnaluba </w:t>
      </w:r>
      <w:r w:rsidR="007A0E44" w:rsidRPr="007A0E44">
        <w:t>L.VV/326254</w:t>
      </w:r>
      <w:r w:rsidR="007A0E44">
        <w:t xml:space="preserve"> kuivendusvee juhtimiseks Maima peakraavi ja Audru jõkke</w:t>
      </w:r>
      <w:r>
        <w:t xml:space="preserve">. </w:t>
      </w:r>
    </w:p>
    <w:p w14:paraId="645667D6" w14:textId="3A7632CC" w:rsidR="0035089F" w:rsidRDefault="0035089F" w:rsidP="00FA558C">
      <w:pPr>
        <w:pStyle w:val="NoSpacing"/>
      </w:pPr>
      <w:r>
        <w:t xml:space="preserve">Turbatootmisalale </w:t>
      </w:r>
      <w:r w:rsidR="00B137CF">
        <w:t xml:space="preserve">on rajatud mitmeid kuivendusvee setitamiseks mõeldud settebasseine. Kahjuks on </w:t>
      </w:r>
      <w:r w:rsidR="004D58AE">
        <w:t>kaks</w:t>
      </w:r>
      <w:r w:rsidR="00B137CF">
        <w:t xml:space="preserve"> settebassein</w:t>
      </w:r>
      <w:r w:rsidR="00847B03">
        <w:t>, SB nr</w:t>
      </w:r>
      <w:r w:rsidR="004D58AE">
        <w:t xml:space="preserve"> 11 ja </w:t>
      </w:r>
      <w:r w:rsidR="007A0E44">
        <w:t xml:space="preserve">SB nr </w:t>
      </w:r>
      <w:r w:rsidR="004D58AE">
        <w:t>12</w:t>
      </w:r>
      <w:r w:rsidR="00847B03">
        <w:t xml:space="preserve"> </w:t>
      </w:r>
      <w:r w:rsidR="00B137CF">
        <w:t xml:space="preserve"> osaliselt Lavassaare ja Elbu turbatootmisala mäeeraldise teenindusmaa piiridest väljas ning asu</w:t>
      </w:r>
      <w:r w:rsidR="007A0E44">
        <w:t>vad</w:t>
      </w:r>
      <w:r w:rsidR="00B137CF">
        <w:t xml:space="preserve"> Halinga metskond 47 kinnistul tunnusega </w:t>
      </w:r>
      <w:r w:rsidR="00B137CF" w:rsidRPr="00B137CF">
        <w:t>18803:001:0175</w:t>
      </w:r>
      <w:r w:rsidR="004D58AE">
        <w:t>, joonis 1</w:t>
      </w:r>
      <w:r w:rsidR="00B137CF">
        <w:t>.</w:t>
      </w:r>
    </w:p>
    <w:p w14:paraId="2E0BD60B" w14:textId="77777777" w:rsidR="004D58AE" w:rsidRDefault="004D58AE" w:rsidP="00FA558C">
      <w:pPr>
        <w:pStyle w:val="NoSpacing"/>
      </w:pPr>
    </w:p>
    <w:p w14:paraId="211054E5" w14:textId="5C0E753C" w:rsidR="004D58AE" w:rsidRDefault="004D58AE" w:rsidP="00FA558C">
      <w:pPr>
        <w:pStyle w:val="NoSpacing"/>
      </w:pPr>
      <w:r>
        <w:t>Joonis 1</w:t>
      </w:r>
    </w:p>
    <w:p w14:paraId="4F2A032C" w14:textId="57EFBD57" w:rsidR="00085FA4" w:rsidRDefault="004D58AE" w:rsidP="00FA558C">
      <w:pPr>
        <w:pStyle w:val="NoSpacing"/>
      </w:pPr>
      <w:r w:rsidRPr="004D58AE">
        <w:drawing>
          <wp:inline distT="0" distB="0" distL="0" distR="0" wp14:anchorId="233F94EA" wp14:editId="5CF6E677">
            <wp:extent cx="6120765" cy="5043170"/>
            <wp:effectExtent l="0" t="0" r="0" b="5080"/>
            <wp:docPr id="489868084" name="Picture 1" descr="Aerial view of a farm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68084" name="Picture 1" descr="Aerial view of a farm lan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85C4" w14:textId="0BD1AFBC" w:rsidR="0035089F" w:rsidRDefault="0035089F" w:rsidP="00FA558C">
      <w:pPr>
        <w:pStyle w:val="NoSpacing"/>
      </w:pPr>
    </w:p>
    <w:p w14:paraId="63A47C0B" w14:textId="77777777" w:rsidR="007A0E44" w:rsidRDefault="007A0E44" w:rsidP="00FA558C">
      <w:pPr>
        <w:pStyle w:val="NoSpacing"/>
      </w:pPr>
    </w:p>
    <w:p w14:paraId="475832C4" w14:textId="77777777" w:rsidR="007A0E44" w:rsidRDefault="007A0E44" w:rsidP="00FA558C">
      <w:pPr>
        <w:pStyle w:val="NoSpacing"/>
      </w:pPr>
    </w:p>
    <w:p w14:paraId="064F78C5" w14:textId="1DA062AC" w:rsidR="0035089F" w:rsidRDefault="00E76037" w:rsidP="00FA558C">
      <w:pPr>
        <w:pStyle w:val="NoSpacing"/>
      </w:pPr>
      <w:r>
        <w:lastRenderedPageBreak/>
        <w:t xml:space="preserve">AS Tootsi Turvas soovib rentida RMK-lt osaliselt maad antud katastriüksusel, et </w:t>
      </w:r>
      <w:r w:rsidR="00A24475">
        <w:t>jätkata seal asuva</w:t>
      </w:r>
      <w:r w:rsidR="004D58AE">
        <w:t xml:space="preserve">te </w:t>
      </w:r>
      <w:r w:rsidR="00A24475">
        <w:t>settebasseini</w:t>
      </w:r>
      <w:r w:rsidR="004D58AE">
        <w:t>de</w:t>
      </w:r>
      <w:r w:rsidR="00A24475">
        <w:t xml:space="preserve"> kasutamist ja hooldust. </w:t>
      </w:r>
    </w:p>
    <w:p w14:paraId="264B39E0" w14:textId="77777777" w:rsidR="007A0E44" w:rsidRDefault="00645381" w:rsidP="00FA558C">
      <w:pPr>
        <w:pStyle w:val="NoSpacing"/>
      </w:pPr>
      <w:r>
        <w:t>Renditava ala suurus on märgitud Maa-ameti kaardirakenduse väljavõttele</w:t>
      </w:r>
      <w:r w:rsidR="004D58AE">
        <w:t>, joonis 2.</w:t>
      </w:r>
      <w:r>
        <w:t xml:space="preserve"> </w:t>
      </w:r>
    </w:p>
    <w:p w14:paraId="7D6387E1" w14:textId="017BB728" w:rsidR="007A0E44" w:rsidRDefault="007A0E44" w:rsidP="00FA558C">
      <w:pPr>
        <w:pStyle w:val="NoSpacing"/>
      </w:pPr>
      <w:r>
        <w:t xml:space="preserve">Renditava ala suurus SB nr 11 ca  </w:t>
      </w:r>
      <w:r w:rsidRPr="007A0E44">
        <w:rPr>
          <w:b/>
          <w:bCs/>
        </w:rPr>
        <w:t>2 054</w:t>
      </w:r>
      <w:r>
        <w:t xml:space="preserve"> </w:t>
      </w:r>
      <w:r w:rsidRPr="007A0E44">
        <w:rPr>
          <w:b/>
          <w:bCs/>
        </w:rPr>
        <w:t>m2</w:t>
      </w:r>
      <w:r>
        <w:t xml:space="preserve"> ja SB nr 12 ca </w:t>
      </w:r>
      <w:r w:rsidRPr="007A0E44">
        <w:rPr>
          <w:b/>
          <w:bCs/>
        </w:rPr>
        <w:t>2 180</w:t>
      </w:r>
      <w:r>
        <w:t xml:space="preserve"> </w:t>
      </w:r>
      <w:r w:rsidRPr="007A0E44">
        <w:rPr>
          <w:b/>
          <w:bCs/>
        </w:rPr>
        <w:t>m2</w:t>
      </w:r>
      <w:r>
        <w:t xml:space="preserve"> kokku </w:t>
      </w:r>
      <w:r w:rsidRPr="007A0E44">
        <w:rPr>
          <w:b/>
          <w:bCs/>
        </w:rPr>
        <w:t>4 234 m2</w:t>
      </w:r>
    </w:p>
    <w:p w14:paraId="4D4331CD" w14:textId="77777777" w:rsidR="007A0E44" w:rsidRDefault="007A0E44" w:rsidP="00FA558C">
      <w:pPr>
        <w:pStyle w:val="NoSpacing"/>
      </w:pPr>
    </w:p>
    <w:p w14:paraId="5C17E9E3" w14:textId="76B65E0E" w:rsidR="004D58AE" w:rsidRDefault="004D58AE" w:rsidP="00FA558C">
      <w:pPr>
        <w:pStyle w:val="NoSpacing"/>
      </w:pPr>
      <w:r>
        <w:t>Joonis 2</w:t>
      </w:r>
    </w:p>
    <w:p w14:paraId="35F2EDD7" w14:textId="5E2A3E24" w:rsidR="00A24475" w:rsidRDefault="004D58AE" w:rsidP="00FA558C">
      <w:pPr>
        <w:pStyle w:val="NoSpacing"/>
      </w:pPr>
      <w:r w:rsidRPr="004D58AE">
        <w:drawing>
          <wp:inline distT="0" distB="0" distL="0" distR="0" wp14:anchorId="159EE211" wp14:editId="0B536ABD">
            <wp:extent cx="5575587" cy="5404128"/>
            <wp:effectExtent l="0" t="0" r="6350" b="6350"/>
            <wp:docPr id="210178555" name="Picture 1" descr="Aerial view of a farm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8555" name="Picture 1" descr="Aerial view of a farm la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5587" cy="540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1016" w14:textId="77777777" w:rsidR="00A24475" w:rsidRDefault="00A24475" w:rsidP="00FA558C">
      <w:pPr>
        <w:pStyle w:val="NoSpacing"/>
      </w:pPr>
    </w:p>
    <w:p w14:paraId="3DB61BD8" w14:textId="2E3BCEE1" w:rsidR="00206925" w:rsidRDefault="000D4D5C" w:rsidP="00206925">
      <w:pPr>
        <w:jc w:val="both"/>
        <w:rPr>
          <w:sz w:val="24"/>
          <w:szCs w:val="24"/>
          <w:lang w:eastAsia="et-EE"/>
        </w:rPr>
      </w:pPr>
      <w:r>
        <w:rPr>
          <w:sz w:val="24"/>
          <w:szCs w:val="24"/>
          <w:lang w:eastAsia="et-EE"/>
        </w:rPr>
        <w:t xml:space="preserve">Juhul, kui maarendilepingu sõlmimiseks on vaja lisainfot või materjale, siis palun </w:t>
      </w:r>
      <w:r w:rsidR="00441E5D">
        <w:rPr>
          <w:sz w:val="24"/>
          <w:szCs w:val="24"/>
          <w:lang w:eastAsia="et-EE"/>
        </w:rPr>
        <w:t xml:space="preserve">andke teada ning edastame kogu vajaliku </w:t>
      </w:r>
      <w:r w:rsidR="00A24475">
        <w:rPr>
          <w:sz w:val="24"/>
          <w:szCs w:val="24"/>
          <w:lang w:eastAsia="et-EE"/>
        </w:rPr>
        <w:t>teabe</w:t>
      </w:r>
      <w:r w:rsidR="00441E5D">
        <w:rPr>
          <w:sz w:val="24"/>
          <w:szCs w:val="24"/>
          <w:lang w:eastAsia="et-EE"/>
        </w:rPr>
        <w:t xml:space="preserve">. </w:t>
      </w:r>
    </w:p>
    <w:p w14:paraId="6741A1A6" w14:textId="77777777" w:rsidR="00A24475" w:rsidRDefault="00A24475" w:rsidP="00FA558C">
      <w:pPr>
        <w:pStyle w:val="NoSpacing"/>
      </w:pPr>
    </w:p>
    <w:p w14:paraId="407BB7A9" w14:textId="77777777" w:rsidR="007A0E44" w:rsidRDefault="007A0E44" w:rsidP="00FA558C">
      <w:pPr>
        <w:pStyle w:val="NoSpacing"/>
      </w:pPr>
    </w:p>
    <w:p w14:paraId="2004316B" w14:textId="77777777" w:rsidR="007A0E44" w:rsidRDefault="007A0E44" w:rsidP="00FA558C">
      <w:pPr>
        <w:pStyle w:val="NoSpacing"/>
      </w:pPr>
    </w:p>
    <w:p w14:paraId="1E8306D4" w14:textId="6A054554" w:rsidR="00FA558C" w:rsidRDefault="00FA558C" w:rsidP="00FA558C">
      <w:pPr>
        <w:pStyle w:val="NoSpacing"/>
      </w:pPr>
      <w:r>
        <w:t>Lugupidamisega,</w:t>
      </w:r>
    </w:p>
    <w:p w14:paraId="2636CBC7" w14:textId="77777777" w:rsidR="00FA558C" w:rsidRDefault="00FA558C" w:rsidP="00FA558C">
      <w:pPr>
        <w:pStyle w:val="NoSpacing"/>
      </w:pPr>
    </w:p>
    <w:p w14:paraId="1F34625E" w14:textId="0B7B8055" w:rsidR="00FA558C" w:rsidRDefault="00B55EA9" w:rsidP="00FA558C">
      <w:pPr>
        <w:pStyle w:val="NoSpacing"/>
      </w:pPr>
      <w:r>
        <w:t>Evelin Krekker</w:t>
      </w:r>
    </w:p>
    <w:p w14:paraId="37AE7828" w14:textId="7D23A1AF" w:rsidR="00FA558C" w:rsidRDefault="00B55EA9" w:rsidP="00FA558C">
      <w:pPr>
        <w:pStyle w:val="NoSpacing"/>
      </w:pPr>
      <w:r>
        <w:t>Keskkonna</w:t>
      </w:r>
      <w:r w:rsidR="00A24475">
        <w:t xml:space="preserve"> ja tööohutuse </w:t>
      </w:r>
      <w:r>
        <w:t>juht</w:t>
      </w:r>
    </w:p>
    <w:p w14:paraId="2794DA2B" w14:textId="34DEFFBA" w:rsidR="007937A3" w:rsidRPr="00A24475" w:rsidRDefault="00FA558C" w:rsidP="00FA558C">
      <w:pPr>
        <w:pStyle w:val="NoSpacing"/>
      </w:pPr>
      <w:r>
        <w:t>AS Tootsi Turvas</w:t>
      </w:r>
    </w:p>
    <w:sectPr w:rsidR="007937A3" w:rsidRPr="00A24475" w:rsidSect="00A17773">
      <w:headerReference w:type="first" r:id="rId12"/>
      <w:footerReference w:type="first" r:id="rId13"/>
      <w:pgSz w:w="11905" w:h="16837"/>
      <w:pgMar w:top="1134" w:right="1132" w:bottom="1135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AD347" w14:textId="77777777" w:rsidR="001A65AF" w:rsidRDefault="001A65AF" w:rsidP="00B0025C">
      <w:pPr>
        <w:spacing w:after="0" w:line="240" w:lineRule="auto"/>
      </w:pPr>
      <w:r>
        <w:separator/>
      </w:r>
    </w:p>
  </w:endnote>
  <w:endnote w:type="continuationSeparator" w:id="0">
    <w:p w14:paraId="7A5F52CD" w14:textId="77777777" w:rsidR="001A65AF" w:rsidRDefault="001A65AF" w:rsidP="00B0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61503" w14:textId="4A5D2AA1" w:rsidR="00D429DE" w:rsidRDefault="00D429DE">
    <w:pPr>
      <w:pStyle w:val="Footer"/>
    </w:pPr>
    <w:r>
      <w:rPr>
        <w:noProof/>
      </w:rPr>
      <w:drawing>
        <wp:inline distT="0" distB="0" distL="0" distR="0" wp14:anchorId="3BC70F4E" wp14:editId="5DE71F28">
          <wp:extent cx="6120765" cy="87185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5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A5DB97" w14:textId="77777777" w:rsidR="00D429DE" w:rsidRDefault="00D429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26EC4" w14:textId="77777777" w:rsidR="001A65AF" w:rsidRDefault="001A65AF" w:rsidP="00B0025C">
      <w:pPr>
        <w:spacing w:after="0" w:line="240" w:lineRule="auto"/>
      </w:pPr>
      <w:r>
        <w:separator/>
      </w:r>
    </w:p>
  </w:footnote>
  <w:footnote w:type="continuationSeparator" w:id="0">
    <w:p w14:paraId="295F5090" w14:textId="77777777" w:rsidR="001A65AF" w:rsidRDefault="001A65AF" w:rsidP="00B00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8BD7D" w14:textId="3FB92149" w:rsidR="00D429DE" w:rsidRDefault="00D429D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44BD6E07" wp14:editId="533810D5">
          <wp:simplePos x="0" y="0"/>
          <wp:positionH relativeFrom="page">
            <wp:posOffset>916940</wp:posOffset>
          </wp:positionH>
          <wp:positionV relativeFrom="page">
            <wp:posOffset>436880</wp:posOffset>
          </wp:positionV>
          <wp:extent cx="5715000" cy="473710"/>
          <wp:effectExtent l="0" t="0" r="0" b="2540"/>
          <wp:wrapNone/>
          <wp:docPr id="3" name="Pil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7D46CD" w14:textId="77777777" w:rsidR="00F1052E" w:rsidRDefault="00F10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3BF0"/>
    <w:multiLevelType w:val="hybridMultilevel"/>
    <w:tmpl w:val="84FE6D46"/>
    <w:lvl w:ilvl="0" w:tplc="C94861E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FA30C1"/>
    <w:multiLevelType w:val="hybridMultilevel"/>
    <w:tmpl w:val="3942E190"/>
    <w:lvl w:ilvl="0" w:tplc="EC1C979E">
      <w:start w:val="1"/>
      <w:numFmt w:val="bullet"/>
      <w:lvlText w:val="·"/>
      <w:lvlJc w:val="left"/>
      <w:pPr>
        <w:ind w:left="927" w:hanging="360"/>
      </w:pPr>
      <w:rPr>
        <w:rFonts w:ascii="Courier New" w:hAnsi="Courier New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EF26E22"/>
    <w:multiLevelType w:val="hybridMultilevel"/>
    <w:tmpl w:val="86888996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5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62614"/>
    <w:multiLevelType w:val="hybridMultilevel"/>
    <w:tmpl w:val="F182C38A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5B30B4B0">
      <w:start w:val="20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722E7"/>
    <w:multiLevelType w:val="hybridMultilevel"/>
    <w:tmpl w:val="47E8026C"/>
    <w:lvl w:ilvl="0" w:tplc="5B30B4B0">
      <w:start w:val="201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97EBB"/>
    <w:multiLevelType w:val="hybridMultilevel"/>
    <w:tmpl w:val="80AA9BC8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D05A7"/>
    <w:multiLevelType w:val="hybridMultilevel"/>
    <w:tmpl w:val="F06C03E0"/>
    <w:lvl w:ilvl="0" w:tplc="60E229B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E00D94"/>
    <w:multiLevelType w:val="hybridMultilevel"/>
    <w:tmpl w:val="24427C7C"/>
    <w:lvl w:ilvl="0" w:tplc="EC1C979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64862"/>
    <w:multiLevelType w:val="hybridMultilevel"/>
    <w:tmpl w:val="B06CA6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A489B"/>
    <w:multiLevelType w:val="hybridMultilevel"/>
    <w:tmpl w:val="5420D646"/>
    <w:lvl w:ilvl="0" w:tplc="5B30B4B0">
      <w:start w:val="2011"/>
      <w:numFmt w:val="bullet"/>
      <w:lvlText w:val="-"/>
      <w:lvlJc w:val="left"/>
      <w:pPr>
        <w:ind w:left="643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5B9408AB"/>
    <w:multiLevelType w:val="hybridMultilevel"/>
    <w:tmpl w:val="62C6BBFA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195"/>
        </w:tabs>
        <w:ind w:left="3195" w:hanging="360"/>
      </w:pPr>
      <w:rPr>
        <w:rFonts w:hint="default"/>
        <w:color w:val="auto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642576"/>
    <w:multiLevelType w:val="hybridMultilevel"/>
    <w:tmpl w:val="ABF690D4"/>
    <w:lvl w:ilvl="0" w:tplc="EC1C979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1318E"/>
    <w:multiLevelType w:val="hybridMultilevel"/>
    <w:tmpl w:val="B1DA7074"/>
    <w:lvl w:ilvl="0" w:tplc="54301E2A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 w16cid:durableId="1828128005">
    <w:abstractNumId w:val="2"/>
  </w:num>
  <w:num w:numId="2" w16cid:durableId="2055420485">
    <w:abstractNumId w:val="4"/>
  </w:num>
  <w:num w:numId="3" w16cid:durableId="215700262">
    <w:abstractNumId w:val="3"/>
  </w:num>
  <w:num w:numId="4" w16cid:durableId="1189366328">
    <w:abstractNumId w:val="5"/>
  </w:num>
  <w:num w:numId="5" w16cid:durableId="204025283">
    <w:abstractNumId w:val="7"/>
  </w:num>
  <w:num w:numId="6" w16cid:durableId="1556431570">
    <w:abstractNumId w:val="6"/>
  </w:num>
  <w:num w:numId="7" w16cid:durableId="1075468411">
    <w:abstractNumId w:val="1"/>
  </w:num>
  <w:num w:numId="8" w16cid:durableId="959263512">
    <w:abstractNumId w:val="11"/>
  </w:num>
  <w:num w:numId="9" w16cid:durableId="805970274">
    <w:abstractNumId w:val="12"/>
  </w:num>
  <w:num w:numId="10" w16cid:durableId="1719355023">
    <w:abstractNumId w:val="8"/>
  </w:num>
  <w:num w:numId="11" w16cid:durableId="916675646">
    <w:abstractNumId w:val="10"/>
  </w:num>
  <w:num w:numId="12" w16cid:durableId="882524888">
    <w:abstractNumId w:val="9"/>
  </w:num>
  <w:num w:numId="13" w16cid:durableId="130011137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8A7"/>
    <w:rsid w:val="0000186A"/>
    <w:rsid w:val="0000350B"/>
    <w:rsid w:val="00011082"/>
    <w:rsid w:val="000130CA"/>
    <w:rsid w:val="00014BB2"/>
    <w:rsid w:val="000155F8"/>
    <w:rsid w:val="0001592B"/>
    <w:rsid w:val="00016636"/>
    <w:rsid w:val="00020E16"/>
    <w:rsid w:val="00021F27"/>
    <w:rsid w:val="0002292E"/>
    <w:rsid w:val="0002362E"/>
    <w:rsid w:val="000242D1"/>
    <w:rsid w:val="00025967"/>
    <w:rsid w:val="00025A6D"/>
    <w:rsid w:val="00027D16"/>
    <w:rsid w:val="00042816"/>
    <w:rsid w:val="00044BF9"/>
    <w:rsid w:val="0005472B"/>
    <w:rsid w:val="00074515"/>
    <w:rsid w:val="000747DA"/>
    <w:rsid w:val="000804F1"/>
    <w:rsid w:val="000822BA"/>
    <w:rsid w:val="000859CE"/>
    <w:rsid w:val="00085FA4"/>
    <w:rsid w:val="00090D1D"/>
    <w:rsid w:val="00097B9D"/>
    <w:rsid w:val="000A1D0A"/>
    <w:rsid w:val="000A29E9"/>
    <w:rsid w:val="000B0CE1"/>
    <w:rsid w:val="000C1B8A"/>
    <w:rsid w:val="000C5A73"/>
    <w:rsid w:val="000D4D5C"/>
    <w:rsid w:val="000D507A"/>
    <w:rsid w:val="000D7879"/>
    <w:rsid w:val="000E55C7"/>
    <w:rsid w:val="000E6751"/>
    <w:rsid w:val="000F2C5D"/>
    <w:rsid w:val="000F71DC"/>
    <w:rsid w:val="00101C17"/>
    <w:rsid w:val="0010292E"/>
    <w:rsid w:val="00104B83"/>
    <w:rsid w:val="0011052D"/>
    <w:rsid w:val="001106BA"/>
    <w:rsid w:val="00110823"/>
    <w:rsid w:val="00114A66"/>
    <w:rsid w:val="001305CA"/>
    <w:rsid w:val="00130849"/>
    <w:rsid w:val="00134EBA"/>
    <w:rsid w:val="001358FB"/>
    <w:rsid w:val="001379AE"/>
    <w:rsid w:val="00144D73"/>
    <w:rsid w:val="00150787"/>
    <w:rsid w:val="0016058A"/>
    <w:rsid w:val="00160D45"/>
    <w:rsid w:val="00164583"/>
    <w:rsid w:val="00165D35"/>
    <w:rsid w:val="00167EF9"/>
    <w:rsid w:val="0017029B"/>
    <w:rsid w:val="00172155"/>
    <w:rsid w:val="00173D4A"/>
    <w:rsid w:val="00173F63"/>
    <w:rsid w:val="00184DF5"/>
    <w:rsid w:val="0019005E"/>
    <w:rsid w:val="00196D5B"/>
    <w:rsid w:val="001A370B"/>
    <w:rsid w:val="001A65AF"/>
    <w:rsid w:val="001B45ED"/>
    <w:rsid w:val="001B4A76"/>
    <w:rsid w:val="001C2772"/>
    <w:rsid w:val="001C4713"/>
    <w:rsid w:val="001C4B91"/>
    <w:rsid w:val="001D02F5"/>
    <w:rsid w:val="001D197B"/>
    <w:rsid w:val="001D2E54"/>
    <w:rsid w:val="001D3E37"/>
    <w:rsid w:val="001D7DA7"/>
    <w:rsid w:val="001E462F"/>
    <w:rsid w:val="001F1463"/>
    <w:rsid w:val="001F4AEF"/>
    <w:rsid w:val="001F5D31"/>
    <w:rsid w:val="001F60CD"/>
    <w:rsid w:val="002014FF"/>
    <w:rsid w:val="00201766"/>
    <w:rsid w:val="002045F6"/>
    <w:rsid w:val="002059BB"/>
    <w:rsid w:val="00205DED"/>
    <w:rsid w:val="00206925"/>
    <w:rsid w:val="00206B65"/>
    <w:rsid w:val="00215C7F"/>
    <w:rsid w:val="0022173B"/>
    <w:rsid w:val="002241A1"/>
    <w:rsid w:val="00226D11"/>
    <w:rsid w:val="002274FB"/>
    <w:rsid w:val="00227614"/>
    <w:rsid w:val="00231635"/>
    <w:rsid w:val="00234230"/>
    <w:rsid w:val="00236505"/>
    <w:rsid w:val="00237B19"/>
    <w:rsid w:val="002415DA"/>
    <w:rsid w:val="00247EBA"/>
    <w:rsid w:val="0025454E"/>
    <w:rsid w:val="00271632"/>
    <w:rsid w:val="00274BB1"/>
    <w:rsid w:val="00274EA5"/>
    <w:rsid w:val="00280C7B"/>
    <w:rsid w:val="0028101E"/>
    <w:rsid w:val="00283E99"/>
    <w:rsid w:val="0028452F"/>
    <w:rsid w:val="00284FD6"/>
    <w:rsid w:val="00285609"/>
    <w:rsid w:val="0029087F"/>
    <w:rsid w:val="00290A75"/>
    <w:rsid w:val="00293BBE"/>
    <w:rsid w:val="002A06A3"/>
    <w:rsid w:val="002A1E6D"/>
    <w:rsid w:val="002A4445"/>
    <w:rsid w:val="002A5058"/>
    <w:rsid w:val="002B3321"/>
    <w:rsid w:val="002C06D2"/>
    <w:rsid w:val="002C57DA"/>
    <w:rsid w:val="002D18D0"/>
    <w:rsid w:val="002E0826"/>
    <w:rsid w:val="002E1CC6"/>
    <w:rsid w:val="002E2F78"/>
    <w:rsid w:val="002E5DF4"/>
    <w:rsid w:val="002E73D3"/>
    <w:rsid w:val="002F0CB7"/>
    <w:rsid w:val="002F309C"/>
    <w:rsid w:val="002F75EB"/>
    <w:rsid w:val="003009B1"/>
    <w:rsid w:val="00300A4B"/>
    <w:rsid w:val="00302C22"/>
    <w:rsid w:val="003051AD"/>
    <w:rsid w:val="00316D5C"/>
    <w:rsid w:val="00321E19"/>
    <w:rsid w:val="00323366"/>
    <w:rsid w:val="0032789D"/>
    <w:rsid w:val="00327E04"/>
    <w:rsid w:val="003354DE"/>
    <w:rsid w:val="003375CC"/>
    <w:rsid w:val="00342060"/>
    <w:rsid w:val="00345B28"/>
    <w:rsid w:val="0035089F"/>
    <w:rsid w:val="00351D3F"/>
    <w:rsid w:val="00353F61"/>
    <w:rsid w:val="00354AC7"/>
    <w:rsid w:val="003644AC"/>
    <w:rsid w:val="00376BED"/>
    <w:rsid w:val="00382F59"/>
    <w:rsid w:val="00394DB9"/>
    <w:rsid w:val="003972B7"/>
    <w:rsid w:val="003A0A40"/>
    <w:rsid w:val="003A1603"/>
    <w:rsid w:val="003A2513"/>
    <w:rsid w:val="003A4D87"/>
    <w:rsid w:val="003A5FEE"/>
    <w:rsid w:val="003A6FD9"/>
    <w:rsid w:val="003B33A5"/>
    <w:rsid w:val="003B3C62"/>
    <w:rsid w:val="003C6115"/>
    <w:rsid w:val="003D0E9E"/>
    <w:rsid w:val="003D20E9"/>
    <w:rsid w:val="003D6193"/>
    <w:rsid w:val="003E4767"/>
    <w:rsid w:val="003E4C1B"/>
    <w:rsid w:val="003E503B"/>
    <w:rsid w:val="003E6AEF"/>
    <w:rsid w:val="003F3905"/>
    <w:rsid w:val="00402886"/>
    <w:rsid w:val="00410967"/>
    <w:rsid w:val="00412FB3"/>
    <w:rsid w:val="004130B2"/>
    <w:rsid w:val="00421536"/>
    <w:rsid w:val="00421E15"/>
    <w:rsid w:val="004250A9"/>
    <w:rsid w:val="00425C45"/>
    <w:rsid w:val="00427198"/>
    <w:rsid w:val="00431C76"/>
    <w:rsid w:val="00432155"/>
    <w:rsid w:val="004404F1"/>
    <w:rsid w:val="00441E5D"/>
    <w:rsid w:val="00442185"/>
    <w:rsid w:val="0044281F"/>
    <w:rsid w:val="00445EF4"/>
    <w:rsid w:val="004473BA"/>
    <w:rsid w:val="00451C49"/>
    <w:rsid w:val="00453861"/>
    <w:rsid w:val="00462FBB"/>
    <w:rsid w:val="00465959"/>
    <w:rsid w:val="00470FB5"/>
    <w:rsid w:val="004735B5"/>
    <w:rsid w:val="004763F8"/>
    <w:rsid w:val="00487495"/>
    <w:rsid w:val="00491DA6"/>
    <w:rsid w:val="004A42E3"/>
    <w:rsid w:val="004B0F80"/>
    <w:rsid w:val="004B387F"/>
    <w:rsid w:val="004C089A"/>
    <w:rsid w:val="004C3866"/>
    <w:rsid w:val="004C7F4E"/>
    <w:rsid w:val="004D2BF5"/>
    <w:rsid w:val="004D58AE"/>
    <w:rsid w:val="004E32A7"/>
    <w:rsid w:val="004E4B2A"/>
    <w:rsid w:val="004F11B5"/>
    <w:rsid w:val="004F5EA8"/>
    <w:rsid w:val="004F60A5"/>
    <w:rsid w:val="004F61BC"/>
    <w:rsid w:val="004F6BBA"/>
    <w:rsid w:val="004F748A"/>
    <w:rsid w:val="005019AC"/>
    <w:rsid w:val="005036CA"/>
    <w:rsid w:val="00503E3A"/>
    <w:rsid w:val="005066D7"/>
    <w:rsid w:val="00507440"/>
    <w:rsid w:val="00507EA2"/>
    <w:rsid w:val="0051418B"/>
    <w:rsid w:val="00517325"/>
    <w:rsid w:val="00522993"/>
    <w:rsid w:val="00522FDE"/>
    <w:rsid w:val="00524695"/>
    <w:rsid w:val="00525D5F"/>
    <w:rsid w:val="00537693"/>
    <w:rsid w:val="00540FB1"/>
    <w:rsid w:val="005421D5"/>
    <w:rsid w:val="005423BD"/>
    <w:rsid w:val="005427E6"/>
    <w:rsid w:val="00543868"/>
    <w:rsid w:val="00545937"/>
    <w:rsid w:val="00545C6A"/>
    <w:rsid w:val="00547166"/>
    <w:rsid w:val="00552506"/>
    <w:rsid w:val="00560389"/>
    <w:rsid w:val="00561DCF"/>
    <w:rsid w:val="00561E08"/>
    <w:rsid w:val="00561FDC"/>
    <w:rsid w:val="005638FA"/>
    <w:rsid w:val="00564A7C"/>
    <w:rsid w:val="005659F8"/>
    <w:rsid w:val="00567330"/>
    <w:rsid w:val="005705ED"/>
    <w:rsid w:val="005719F4"/>
    <w:rsid w:val="00575F2F"/>
    <w:rsid w:val="00576383"/>
    <w:rsid w:val="00577173"/>
    <w:rsid w:val="0057769A"/>
    <w:rsid w:val="005776F3"/>
    <w:rsid w:val="00582FF1"/>
    <w:rsid w:val="00583925"/>
    <w:rsid w:val="00583BD0"/>
    <w:rsid w:val="00590C3A"/>
    <w:rsid w:val="005969DD"/>
    <w:rsid w:val="0059749C"/>
    <w:rsid w:val="00597D3C"/>
    <w:rsid w:val="005A2885"/>
    <w:rsid w:val="005A76A8"/>
    <w:rsid w:val="005A7D0E"/>
    <w:rsid w:val="005B4D27"/>
    <w:rsid w:val="005C055C"/>
    <w:rsid w:val="005C1389"/>
    <w:rsid w:val="005C21EF"/>
    <w:rsid w:val="005C52A4"/>
    <w:rsid w:val="005C67E8"/>
    <w:rsid w:val="005C6E78"/>
    <w:rsid w:val="005D1506"/>
    <w:rsid w:val="005D4ACA"/>
    <w:rsid w:val="005D4C23"/>
    <w:rsid w:val="005D7B9E"/>
    <w:rsid w:val="005E1416"/>
    <w:rsid w:val="005F3521"/>
    <w:rsid w:val="00600099"/>
    <w:rsid w:val="006012A4"/>
    <w:rsid w:val="0060761C"/>
    <w:rsid w:val="00617A3E"/>
    <w:rsid w:val="00623C4B"/>
    <w:rsid w:val="00626BCA"/>
    <w:rsid w:val="006314F7"/>
    <w:rsid w:val="00642953"/>
    <w:rsid w:val="006435C5"/>
    <w:rsid w:val="0064368D"/>
    <w:rsid w:val="00645381"/>
    <w:rsid w:val="00655790"/>
    <w:rsid w:val="0065769E"/>
    <w:rsid w:val="00661D8B"/>
    <w:rsid w:val="00664A17"/>
    <w:rsid w:val="00664B93"/>
    <w:rsid w:val="00665BF6"/>
    <w:rsid w:val="00682F6D"/>
    <w:rsid w:val="00686E24"/>
    <w:rsid w:val="00696770"/>
    <w:rsid w:val="006A16B1"/>
    <w:rsid w:val="006A2FD2"/>
    <w:rsid w:val="006A3922"/>
    <w:rsid w:val="006A5E85"/>
    <w:rsid w:val="006B0C9E"/>
    <w:rsid w:val="006B62E1"/>
    <w:rsid w:val="006B6AD5"/>
    <w:rsid w:val="006B6E11"/>
    <w:rsid w:val="006C4AD5"/>
    <w:rsid w:val="006D0A73"/>
    <w:rsid w:val="006D0E1D"/>
    <w:rsid w:val="006D5C08"/>
    <w:rsid w:val="006D5E34"/>
    <w:rsid w:val="006D6F8A"/>
    <w:rsid w:val="006D75D4"/>
    <w:rsid w:val="006E5950"/>
    <w:rsid w:val="006E5D8F"/>
    <w:rsid w:val="006F0295"/>
    <w:rsid w:val="006F0D7F"/>
    <w:rsid w:val="006F572A"/>
    <w:rsid w:val="00701ADF"/>
    <w:rsid w:val="00701E41"/>
    <w:rsid w:val="00706AC6"/>
    <w:rsid w:val="00710D7A"/>
    <w:rsid w:val="00712310"/>
    <w:rsid w:val="00713B47"/>
    <w:rsid w:val="00714FB0"/>
    <w:rsid w:val="007155BA"/>
    <w:rsid w:val="00715F33"/>
    <w:rsid w:val="007256A9"/>
    <w:rsid w:val="00726344"/>
    <w:rsid w:val="0073138D"/>
    <w:rsid w:val="0073166E"/>
    <w:rsid w:val="0074027F"/>
    <w:rsid w:val="007417F0"/>
    <w:rsid w:val="00741896"/>
    <w:rsid w:val="00742E94"/>
    <w:rsid w:val="007446CA"/>
    <w:rsid w:val="00747C3C"/>
    <w:rsid w:val="0075031D"/>
    <w:rsid w:val="00751E78"/>
    <w:rsid w:val="007522EC"/>
    <w:rsid w:val="00757B01"/>
    <w:rsid w:val="00773C3A"/>
    <w:rsid w:val="00776D6A"/>
    <w:rsid w:val="00785C18"/>
    <w:rsid w:val="00785E38"/>
    <w:rsid w:val="00791B43"/>
    <w:rsid w:val="007937A3"/>
    <w:rsid w:val="0079718D"/>
    <w:rsid w:val="007A0E44"/>
    <w:rsid w:val="007A1D90"/>
    <w:rsid w:val="007A2B8E"/>
    <w:rsid w:val="007A3A9F"/>
    <w:rsid w:val="007A4899"/>
    <w:rsid w:val="007B1DDC"/>
    <w:rsid w:val="007B7E61"/>
    <w:rsid w:val="007C23D7"/>
    <w:rsid w:val="007C51B6"/>
    <w:rsid w:val="007D0DDF"/>
    <w:rsid w:val="007D1247"/>
    <w:rsid w:val="007E0F60"/>
    <w:rsid w:val="007E1ED3"/>
    <w:rsid w:val="007E4F1D"/>
    <w:rsid w:val="007E5679"/>
    <w:rsid w:val="007E63FA"/>
    <w:rsid w:val="007E6D66"/>
    <w:rsid w:val="0080294E"/>
    <w:rsid w:val="00804A59"/>
    <w:rsid w:val="00804B3D"/>
    <w:rsid w:val="0080792B"/>
    <w:rsid w:val="008115E0"/>
    <w:rsid w:val="00812839"/>
    <w:rsid w:val="00813364"/>
    <w:rsid w:val="00816915"/>
    <w:rsid w:val="00820324"/>
    <w:rsid w:val="00820FCC"/>
    <w:rsid w:val="008267D5"/>
    <w:rsid w:val="00827BF1"/>
    <w:rsid w:val="00831FF9"/>
    <w:rsid w:val="00835AEE"/>
    <w:rsid w:val="00835EB6"/>
    <w:rsid w:val="00840584"/>
    <w:rsid w:val="008427E2"/>
    <w:rsid w:val="00842BEF"/>
    <w:rsid w:val="00846CFA"/>
    <w:rsid w:val="00846F96"/>
    <w:rsid w:val="00847B03"/>
    <w:rsid w:val="00850EEA"/>
    <w:rsid w:val="00853C57"/>
    <w:rsid w:val="00854EC9"/>
    <w:rsid w:val="00855CBD"/>
    <w:rsid w:val="00862933"/>
    <w:rsid w:val="00866BB2"/>
    <w:rsid w:val="00867B76"/>
    <w:rsid w:val="0087159D"/>
    <w:rsid w:val="00876BEF"/>
    <w:rsid w:val="00881B6F"/>
    <w:rsid w:val="00882EE6"/>
    <w:rsid w:val="00883D1B"/>
    <w:rsid w:val="008847C9"/>
    <w:rsid w:val="00886088"/>
    <w:rsid w:val="008933C2"/>
    <w:rsid w:val="00895320"/>
    <w:rsid w:val="008A03C3"/>
    <w:rsid w:val="008A0A52"/>
    <w:rsid w:val="008A1F43"/>
    <w:rsid w:val="008A2CCC"/>
    <w:rsid w:val="008A5672"/>
    <w:rsid w:val="008B5211"/>
    <w:rsid w:val="008C2C15"/>
    <w:rsid w:val="008C3B03"/>
    <w:rsid w:val="008C4615"/>
    <w:rsid w:val="008D19C1"/>
    <w:rsid w:val="008D4015"/>
    <w:rsid w:val="008D57F1"/>
    <w:rsid w:val="008D69FB"/>
    <w:rsid w:val="008E0E18"/>
    <w:rsid w:val="008E2253"/>
    <w:rsid w:val="008E2509"/>
    <w:rsid w:val="008E3167"/>
    <w:rsid w:val="008E50C8"/>
    <w:rsid w:val="008E65E0"/>
    <w:rsid w:val="008E6D2F"/>
    <w:rsid w:val="008F09D4"/>
    <w:rsid w:val="008F0A80"/>
    <w:rsid w:val="008F5103"/>
    <w:rsid w:val="008F5582"/>
    <w:rsid w:val="008F5C56"/>
    <w:rsid w:val="008F6ED8"/>
    <w:rsid w:val="0090051C"/>
    <w:rsid w:val="00901AAD"/>
    <w:rsid w:val="00913CE0"/>
    <w:rsid w:val="00916830"/>
    <w:rsid w:val="00944041"/>
    <w:rsid w:val="00945445"/>
    <w:rsid w:val="00945ECF"/>
    <w:rsid w:val="0094600F"/>
    <w:rsid w:val="00947AD9"/>
    <w:rsid w:val="009527F6"/>
    <w:rsid w:val="00956AAC"/>
    <w:rsid w:val="009605BB"/>
    <w:rsid w:val="00966607"/>
    <w:rsid w:val="0097035A"/>
    <w:rsid w:val="00977431"/>
    <w:rsid w:val="009806BE"/>
    <w:rsid w:val="00991479"/>
    <w:rsid w:val="00995559"/>
    <w:rsid w:val="009A31C0"/>
    <w:rsid w:val="009B18A9"/>
    <w:rsid w:val="009B2429"/>
    <w:rsid w:val="009B2E2F"/>
    <w:rsid w:val="009B553D"/>
    <w:rsid w:val="009C1C3F"/>
    <w:rsid w:val="009C5523"/>
    <w:rsid w:val="009D4C8C"/>
    <w:rsid w:val="009D7CC0"/>
    <w:rsid w:val="009D7D55"/>
    <w:rsid w:val="009E0FC7"/>
    <w:rsid w:val="009E1858"/>
    <w:rsid w:val="009E5BCA"/>
    <w:rsid w:val="009F0845"/>
    <w:rsid w:val="00A03AE3"/>
    <w:rsid w:val="00A0549A"/>
    <w:rsid w:val="00A066EF"/>
    <w:rsid w:val="00A067A7"/>
    <w:rsid w:val="00A07CB5"/>
    <w:rsid w:val="00A10971"/>
    <w:rsid w:val="00A1187C"/>
    <w:rsid w:val="00A17188"/>
    <w:rsid w:val="00A17773"/>
    <w:rsid w:val="00A2354C"/>
    <w:rsid w:val="00A24475"/>
    <w:rsid w:val="00A41FB9"/>
    <w:rsid w:val="00A43597"/>
    <w:rsid w:val="00A43E33"/>
    <w:rsid w:val="00A445FA"/>
    <w:rsid w:val="00A52693"/>
    <w:rsid w:val="00A652DB"/>
    <w:rsid w:val="00A652F2"/>
    <w:rsid w:val="00A67813"/>
    <w:rsid w:val="00A728A7"/>
    <w:rsid w:val="00A7535E"/>
    <w:rsid w:val="00A835A4"/>
    <w:rsid w:val="00A9100C"/>
    <w:rsid w:val="00A91A2B"/>
    <w:rsid w:val="00A91D19"/>
    <w:rsid w:val="00A91EB9"/>
    <w:rsid w:val="00A93336"/>
    <w:rsid w:val="00A94DF3"/>
    <w:rsid w:val="00A95C29"/>
    <w:rsid w:val="00A96465"/>
    <w:rsid w:val="00A97CB8"/>
    <w:rsid w:val="00AA1B90"/>
    <w:rsid w:val="00AA25C8"/>
    <w:rsid w:val="00AA69F6"/>
    <w:rsid w:val="00AB12EF"/>
    <w:rsid w:val="00AC2EA6"/>
    <w:rsid w:val="00AC378B"/>
    <w:rsid w:val="00AC4107"/>
    <w:rsid w:val="00AC66A5"/>
    <w:rsid w:val="00AD4D08"/>
    <w:rsid w:val="00AE7380"/>
    <w:rsid w:val="00AE7484"/>
    <w:rsid w:val="00AF5488"/>
    <w:rsid w:val="00AF58FC"/>
    <w:rsid w:val="00B0025C"/>
    <w:rsid w:val="00B0123B"/>
    <w:rsid w:val="00B0153F"/>
    <w:rsid w:val="00B04FCC"/>
    <w:rsid w:val="00B052BC"/>
    <w:rsid w:val="00B06510"/>
    <w:rsid w:val="00B07617"/>
    <w:rsid w:val="00B137CF"/>
    <w:rsid w:val="00B154C1"/>
    <w:rsid w:val="00B16309"/>
    <w:rsid w:val="00B20045"/>
    <w:rsid w:val="00B2601E"/>
    <w:rsid w:val="00B2763C"/>
    <w:rsid w:val="00B318ED"/>
    <w:rsid w:val="00B32995"/>
    <w:rsid w:val="00B33AA0"/>
    <w:rsid w:val="00B4551C"/>
    <w:rsid w:val="00B5082D"/>
    <w:rsid w:val="00B51ACB"/>
    <w:rsid w:val="00B53112"/>
    <w:rsid w:val="00B54063"/>
    <w:rsid w:val="00B548A7"/>
    <w:rsid w:val="00B55081"/>
    <w:rsid w:val="00B55EA9"/>
    <w:rsid w:val="00B61A6A"/>
    <w:rsid w:val="00B62226"/>
    <w:rsid w:val="00B6313D"/>
    <w:rsid w:val="00B6385E"/>
    <w:rsid w:val="00B661FD"/>
    <w:rsid w:val="00B66825"/>
    <w:rsid w:val="00B71682"/>
    <w:rsid w:val="00B72532"/>
    <w:rsid w:val="00B72879"/>
    <w:rsid w:val="00B7428E"/>
    <w:rsid w:val="00B8566C"/>
    <w:rsid w:val="00B94A2A"/>
    <w:rsid w:val="00B969C5"/>
    <w:rsid w:val="00B96C3D"/>
    <w:rsid w:val="00B96D11"/>
    <w:rsid w:val="00B97BBA"/>
    <w:rsid w:val="00BA0E39"/>
    <w:rsid w:val="00BA1100"/>
    <w:rsid w:val="00BA23A5"/>
    <w:rsid w:val="00BA466B"/>
    <w:rsid w:val="00BB0BA0"/>
    <w:rsid w:val="00BB1D73"/>
    <w:rsid w:val="00BC0A02"/>
    <w:rsid w:val="00BC2959"/>
    <w:rsid w:val="00BC5736"/>
    <w:rsid w:val="00BC5C89"/>
    <w:rsid w:val="00BD43A8"/>
    <w:rsid w:val="00BE0363"/>
    <w:rsid w:val="00BE46D8"/>
    <w:rsid w:val="00BE4D7C"/>
    <w:rsid w:val="00BF3D1B"/>
    <w:rsid w:val="00C02151"/>
    <w:rsid w:val="00C03D18"/>
    <w:rsid w:val="00C05F3D"/>
    <w:rsid w:val="00C06E96"/>
    <w:rsid w:val="00C1166E"/>
    <w:rsid w:val="00C14DB2"/>
    <w:rsid w:val="00C15EA2"/>
    <w:rsid w:val="00C31692"/>
    <w:rsid w:val="00C32C53"/>
    <w:rsid w:val="00C36111"/>
    <w:rsid w:val="00C36A79"/>
    <w:rsid w:val="00C37103"/>
    <w:rsid w:val="00C40034"/>
    <w:rsid w:val="00C40372"/>
    <w:rsid w:val="00C41D7D"/>
    <w:rsid w:val="00C4650A"/>
    <w:rsid w:val="00C50164"/>
    <w:rsid w:val="00C51A91"/>
    <w:rsid w:val="00C53F82"/>
    <w:rsid w:val="00C5488B"/>
    <w:rsid w:val="00C55313"/>
    <w:rsid w:val="00C56BB2"/>
    <w:rsid w:val="00C614DE"/>
    <w:rsid w:val="00C6194C"/>
    <w:rsid w:val="00C62F95"/>
    <w:rsid w:val="00C65118"/>
    <w:rsid w:val="00C706A1"/>
    <w:rsid w:val="00C721F2"/>
    <w:rsid w:val="00C74DAD"/>
    <w:rsid w:val="00C75B3E"/>
    <w:rsid w:val="00C809D4"/>
    <w:rsid w:val="00C817F7"/>
    <w:rsid w:val="00C90BE2"/>
    <w:rsid w:val="00C93AE6"/>
    <w:rsid w:val="00CA1242"/>
    <w:rsid w:val="00CA1CDC"/>
    <w:rsid w:val="00CA478B"/>
    <w:rsid w:val="00CA4DF4"/>
    <w:rsid w:val="00CB142A"/>
    <w:rsid w:val="00CB27F0"/>
    <w:rsid w:val="00CC1347"/>
    <w:rsid w:val="00CC38AD"/>
    <w:rsid w:val="00CC3E77"/>
    <w:rsid w:val="00CC7013"/>
    <w:rsid w:val="00CC7F1B"/>
    <w:rsid w:val="00CD2C6C"/>
    <w:rsid w:val="00CD4EC3"/>
    <w:rsid w:val="00CD7115"/>
    <w:rsid w:val="00CF02DD"/>
    <w:rsid w:val="00CF6624"/>
    <w:rsid w:val="00D001E7"/>
    <w:rsid w:val="00D10217"/>
    <w:rsid w:val="00D10B95"/>
    <w:rsid w:val="00D11158"/>
    <w:rsid w:val="00D146D0"/>
    <w:rsid w:val="00D17775"/>
    <w:rsid w:val="00D234C3"/>
    <w:rsid w:val="00D27A23"/>
    <w:rsid w:val="00D34865"/>
    <w:rsid w:val="00D42418"/>
    <w:rsid w:val="00D427DF"/>
    <w:rsid w:val="00D429DE"/>
    <w:rsid w:val="00D45C95"/>
    <w:rsid w:val="00D5541E"/>
    <w:rsid w:val="00D5740A"/>
    <w:rsid w:val="00D60F1C"/>
    <w:rsid w:val="00D640EA"/>
    <w:rsid w:val="00D65EFC"/>
    <w:rsid w:val="00D72917"/>
    <w:rsid w:val="00D75C2C"/>
    <w:rsid w:val="00D7753A"/>
    <w:rsid w:val="00D90B84"/>
    <w:rsid w:val="00D90E8E"/>
    <w:rsid w:val="00D91106"/>
    <w:rsid w:val="00DA2EB7"/>
    <w:rsid w:val="00DA34F0"/>
    <w:rsid w:val="00DB308E"/>
    <w:rsid w:val="00DB5F41"/>
    <w:rsid w:val="00DC18D2"/>
    <w:rsid w:val="00DC5E05"/>
    <w:rsid w:val="00DC69F7"/>
    <w:rsid w:val="00DD11AE"/>
    <w:rsid w:val="00DD22B8"/>
    <w:rsid w:val="00DD3209"/>
    <w:rsid w:val="00DD59C1"/>
    <w:rsid w:val="00DE01C7"/>
    <w:rsid w:val="00DE235D"/>
    <w:rsid w:val="00DE4961"/>
    <w:rsid w:val="00DE5F07"/>
    <w:rsid w:val="00DF3395"/>
    <w:rsid w:val="00DF5096"/>
    <w:rsid w:val="00DF6AFD"/>
    <w:rsid w:val="00DF6B42"/>
    <w:rsid w:val="00DF6E17"/>
    <w:rsid w:val="00E00F5B"/>
    <w:rsid w:val="00E02B0D"/>
    <w:rsid w:val="00E02FE3"/>
    <w:rsid w:val="00E11D03"/>
    <w:rsid w:val="00E1235C"/>
    <w:rsid w:val="00E2327A"/>
    <w:rsid w:val="00E27674"/>
    <w:rsid w:val="00E31415"/>
    <w:rsid w:val="00E34D66"/>
    <w:rsid w:val="00E40C15"/>
    <w:rsid w:val="00E40FC8"/>
    <w:rsid w:val="00E430A0"/>
    <w:rsid w:val="00E44387"/>
    <w:rsid w:val="00E46040"/>
    <w:rsid w:val="00E47958"/>
    <w:rsid w:val="00E50D4F"/>
    <w:rsid w:val="00E51346"/>
    <w:rsid w:val="00E621C6"/>
    <w:rsid w:val="00E72AD4"/>
    <w:rsid w:val="00E73295"/>
    <w:rsid w:val="00E76037"/>
    <w:rsid w:val="00E76AE9"/>
    <w:rsid w:val="00E923D3"/>
    <w:rsid w:val="00E92F17"/>
    <w:rsid w:val="00EA0745"/>
    <w:rsid w:val="00EA4B06"/>
    <w:rsid w:val="00EA7E45"/>
    <w:rsid w:val="00EB4192"/>
    <w:rsid w:val="00EB4920"/>
    <w:rsid w:val="00EC184D"/>
    <w:rsid w:val="00EC531D"/>
    <w:rsid w:val="00EC5FB2"/>
    <w:rsid w:val="00ED0C96"/>
    <w:rsid w:val="00ED2DCB"/>
    <w:rsid w:val="00ED3B10"/>
    <w:rsid w:val="00EE10FF"/>
    <w:rsid w:val="00EE1398"/>
    <w:rsid w:val="00EE1B6D"/>
    <w:rsid w:val="00EE4F10"/>
    <w:rsid w:val="00EF3A7D"/>
    <w:rsid w:val="00EF3E00"/>
    <w:rsid w:val="00EF4163"/>
    <w:rsid w:val="00EF5E7A"/>
    <w:rsid w:val="00F05334"/>
    <w:rsid w:val="00F1052E"/>
    <w:rsid w:val="00F106F4"/>
    <w:rsid w:val="00F17FF3"/>
    <w:rsid w:val="00F23058"/>
    <w:rsid w:val="00F35BF8"/>
    <w:rsid w:val="00F362E9"/>
    <w:rsid w:val="00F4293B"/>
    <w:rsid w:val="00F46DAF"/>
    <w:rsid w:val="00F52BBA"/>
    <w:rsid w:val="00F55013"/>
    <w:rsid w:val="00F55F89"/>
    <w:rsid w:val="00F60960"/>
    <w:rsid w:val="00F60AF6"/>
    <w:rsid w:val="00F61150"/>
    <w:rsid w:val="00F63DFC"/>
    <w:rsid w:val="00F64EDE"/>
    <w:rsid w:val="00F6736B"/>
    <w:rsid w:val="00F740A9"/>
    <w:rsid w:val="00F80E34"/>
    <w:rsid w:val="00F81A8B"/>
    <w:rsid w:val="00F869A0"/>
    <w:rsid w:val="00F90A95"/>
    <w:rsid w:val="00F95C89"/>
    <w:rsid w:val="00F9627C"/>
    <w:rsid w:val="00FA558C"/>
    <w:rsid w:val="00FB52BC"/>
    <w:rsid w:val="00FE02D7"/>
    <w:rsid w:val="00FE2378"/>
    <w:rsid w:val="00FE4ADE"/>
    <w:rsid w:val="00FE6D37"/>
    <w:rsid w:val="00FF168D"/>
    <w:rsid w:val="00FF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F7D464C"/>
  <w15:docId w15:val="{6731E4B7-50BF-4DD4-91F8-938F2F47E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25C"/>
  </w:style>
  <w:style w:type="paragraph" w:styleId="Footer">
    <w:name w:val="footer"/>
    <w:basedOn w:val="Normal"/>
    <w:link w:val="FooterChar"/>
    <w:uiPriority w:val="99"/>
    <w:unhideWhenUsed/>
    <w:rsid w:val="00B00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25C"/>
  </w:style>
  <w:style w:type="paragraph" w:styleId="BalloonText">
    <w:name w:val="Balloon Text"/>
    <w:basedOn w:val="Normal"/>
    <w:link w:val="BalloonTextChar"/>
    <w:uiPriority w:val="99"/>
    <w:semiHidden/>
    <w:unhideWhenUsed/>
    <w:rsid w:val="00B0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02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28A7"/>
    <w:pPr>
      <w:ind w:left="720"/>
      <w:contextualSpacing/>
    </w:pPr>
  </w:style>
  <w:style w:type="character" w:customStyle="1" w:styleId="FontStyle12">
    <w:name w:val="Font Style12"/>
    <w:uiPriority w:val="99"/>
    <w:rsid w:val="00545C6A"/>
    <w:rPr>
      <w:rFonts w:ascii="Times New Roman" w:hAnsi="Times New Roman" w:cs="Times New Roman"/>
      <w:sz w:val="22"/>
      <w:szCs w:val="22"/>
    </w:rPr>
  </w:style>
  <w:style w:type="paragraph" w:customStyle="1" w:styleId="paragraph">
    <w:name w:val="paragraph"/>
    <w:basedOn w:val="Normal"/>
    <w:rsid w:val="00BC5C8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spellingerror">
    <w:name w:val="spellingerror"/>
    <w:basedOn w:val="DefaultParagraphFont"/>
    <w:rsid w:val="00BC5C89"/>
  </w:style>
  <w:style w:type="character" w:customStyle="1" w:styleId="normaltextrun1">
    <w:name w:val="normaltextrun1"/>
    <w:basedOn w:val="DefaultParagraphFont"/>
    <w:rsid w:val="00BC5C89"/>
  </w:style>
  <w:style w:type="character" w:customStyle="1" w:styleId="eop">
    <w:name w:val="eop"/>
    <w:basedOn w:val="DefaultParagraphFont"/>
    <w:rsid w:val="00BC5C89"/>
  </w:style>
  <w:style w:type="character" w:styleId="CommentReference">
    <w:name w:val="annotation reference"/>
    <w:basedOn w:val="DefaultParagraphFont"/>
    <w:uiPriority w:val="99"/>
    <w:semiHidden/>
    <w:unhideWhenUsed/>
    <w:rsid w:val="00CC3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38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38A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3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8AD"/>
    <w:rPr>
      <w:b/>
      <w:bCs/>
      <w:lang w:eastAsia="en-US"/>
    </w:rPr>
  </w:style>
  <w:style w:type="paragraph" w:customStyle="1" w:styleId="Default">
    <w:name w:val="Default"/>
    <w:rsid w:val="00CA124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314F7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et-EE"/>
    </w:rPr>
  </w:style>
  <w:style w:type="character" w:customStyle="1" w:styleId="BodyTextChar">
    <w:name w:val="Body Text Char"/>
    <w:basedOn w:val="DefaultParagraphFont"/>
    <w:link w:val="BodyText"/>
    <w:rsid w:val="006314F7"/>
    <w:rPr>
      <w:rFonts w:ascii="Times New Roman" w:eastAsia="Times New Roman" w:hAnsi="Times New Roman"/>
      <w:sz w:val="24"/>
    </w:rPr>
  </w:style>
  <w:style w:type="character" w:customStyle="1" w:styleId="apple-converted-space">
    <w:name w:val="apple-converted-space"/>
    <w:rsid w:val="006314F7"/>
  </w:style>
  <w:style w:type="character" w:styleId="Emphasis">
    <w:name w:val="Emphasis"/>
    <w:basedOn w:val="DefaultParagraphFont"/>
    <w:uiPriority w:val="20"/>
    <w:qFormat/>
    <w:rsid w:val="006314F7"/>
    <w:rPr>
      <w:i/>
      <w:iCs/>
    </w:rPr>
  </w:style>
  <w:style w:type="character" w:styleId="Strong">
    <w:name w:val="Strong"/>
    <w:uiPriority w:val="22"/>
    <w:qFormat/>
    <w:rsid w:val="00020E16"/>
    <w:rPr>
      <w:b/>
      <w:bCs/>
    </w:rPr>
  </w:style>
  <w:style w:type="paragraph" w:styleId="NoSpacing">
    <w:name w:val="No Spacing"/>
    <w:uiPriority w:val="1"/>
    <w:qFormat/>
    <w:rsid w:val="007937A3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1336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8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76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7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2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03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09466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13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39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599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51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295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47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17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3338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7202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k@rmk.e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heiki.&#228;rm@rmk.e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utaja\Desktop\Steiger_kirjablank2017_1.dotx" TargetMode="Externa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BFF6B-370D-4927-BC10-5FE2E302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Steiger_kirjablank2017_1</Template>
  <TotalTime>36</TotalTime>
  <Pages>2</Pages>
  <Words>190</Words>
  <Characters>1106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Pulk</dc:creator>
  <cp:lastModifiedBy>Evelin Krekker</cp:lastModifiedBy>
  <cp:revision>4</cp:revision>
  <cp:lastPrinted>2018-02-20T15:28:00Z</cp:lastPrinted>
  <dcterms:created xsi:type="dcterms:W3CDTF">2024-05-22T09:00:00Z</dcterms:created>
  <dcterms:modified xsi:type="dcterms:W3CDTF">2024-05-22T09:36:00Z</dcterms:modified>
</cp:coreProperties>
</file>